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0B1" w:rsidRPr="000C56B9" w:rsidRDefault="00687BD6" w:rsidP="00E300B1">
      <w:pPr>
        <w:pStyle w:val="Title"/>
        <w:spacing w:after="0" w:line="276" w:lineRule="auto"/>
        <w:rPr>
          <w:rFonts w:asciiTheme="minorHAnsi" w:hAnsiTheme="minorHAnsi"/>
          <w:b/>
          <w:color w:val="002060"/>
          <w:u w:val="single"/>
        </w:rPr>
      </w:pPr>
      <w:r w:rsidRPr="000C56B9">
        <w:rPr>
          <w:b/>
          <w:noProof/>
          <w:snapToGrid/>
          <w:color w:val="002060"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93FC4C" wp14:editId="6042EE63">
                <wp:simplePos x="0" y="0"/>
                <wp:positionH relativeFrom="column">
                  <wp:posOffset>5248275</wp:posOffset>
                </wp:positionH>
                <wp:positionV relativeFrom="paragraph">
                  <wp:posOffset>-19050</wp:posOffset>
                </wp:positionV>
                <wp:extent cx="1409700" cy="952500"/>
                <wp:effectExtent l="0" t="0" r="0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49A4" w:rsidRDefault="00354EF3" w:rsidP="0094611D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810CD" wp14:editId="68294D54">
                                  <wp:extent cx="1226820" cy="6540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WT LOGO small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820" cy="65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93FC4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13.25pt;margin-top:-1.5pt;width:111pt;height: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M8rwIAALo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" filled="f" stroked="f">
                <v:textbox>
                  <w:txbxContent>
                    <w:p w:rsidR="005749A4" w:rsidRDefault="00354EF3" w:rsidP="0094611D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7810CD" wp14:editId="68294D54">
                            <wp:extent cx="1226820" cy="6540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WT LOGO small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820" cy="65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1B50" w:rsidRPr="000C56B9">
        <w:rPr>
          <w:rFonts w:asciiTheme="minorHAnsi" w:hAnsiTheme="minorHAnsi"/>
          <w:b/>
          <w:color w:val="002060"/>
          <w:u w:val="single"/>
        </w:rPr>
        <w:t>201</w:t>
      </w:r>
      <w:r w:rsidR="00F56B19">
        <w:rPr>
          <w:rFonts w:asciiTheme="minorHAnsi" w:hAnsiTheme="minorHAnsi"/>
          <w:b/>
          <w:color w:val="002060"/>
          <w:u w:val="single"/>
        </w:rPr>
        <w:t>7</w:t>
      </w:r>
      <w:bookmarkStart w:id="0" w:name="_GoBack"/>
      <w:bookmarkEnd w:id="0"/>
      <w:r w:rsidR="00C21B50" w:rsidRPr="000C56B9">
        <w:rPr>
          <w:rFonts w:asciiTheme="minorHAnsi" w:hAnsiTheme="minorHAnsi"/>
          <w:b/>
          <w:color w:val="002060"/>
          <w:u w:val="single"/>
        </w:rPr>
        <w:t xml:space="preserve"> AWT </w:t>
      </w:r>
      <w:proofErr w:type="spellStart"/>
      <w:r w:rsidR="00DB0112" w:rsidRPr="000C56B9">
        <w:rPr>
          <w:rFonts w:asciiTheme="minorHAnsi" w:hAnsiTheme="minorHAnsi"/>
          <w:b/>
          <w:color w:val="002060"/>
          <w:u w:val="single"/>
        </w:rPr>
        <w:t>RoboBots</w:t>
      </w:r>
      <w:proofErr w:type="spellEnd"/>
    </w:p>
    <w:p w:rsidR="00DB0112" w:rsidRPr="000C56B9" w:rsidRDefault="00DB0112" w:rsidP="00E300B1">
      <w:pPr>
        <w:pStyle w:val="Title"/>
        <w:spacing w:after="0" w:line="276" w:lineRule="auto"/>
        <w:rPr>
          <w:rFonts w:asciiTheme="minorHAnsi" w:hAnsiTheme="minorHAnsi"/>
          <w:color w:val="002060"/>
          <w:sz w:val="24"/>
        </w:rPr>
      </w:pPr>
      <w:r w:rsidRPr="000C56B9">
        <w:rPr>
          <w:rFonts w:asciiTheme="minorHAnsi" w:hAnsiTheme="minorHAnsi"/>
          <w:color w:val="002060"/>
          <w:sz w:val="24"/>
        </w:rPr>
        <w:t xml:space="preserve">Resources for Bot </w:t>
      </w:r>
      <w:r w:rsidR="00FB2381" w:rsidRPr="000C56B9">
        <w:rPr>
          <w:rFonts w:asciiTheme="minorHAnsi" w:hAnsiTheme="minorHAnsi"/>
          <w:color w:val="002060"/>
          <w:sz w:val="24"/>
        </w:rPr>
        <w:t>B</w:t>
      </w:r>
      <w:r w:rsidRPr="000C56B9">
        <w:rPr>
          <w:rFonts w:asciiTheme="minorHAnsi" w:hAnsiTheme="minorHAnsi"/>
          <w:color w:val="002060"/>
          <w:sz w:val="24"/>
        </w:rPr>
        <w:t>uilding</w:t>
      </w:r>
      <w:r w:rsidR="00313B79" w:rsidRPr="000C56B9">
        <w:rPr>
          <w:rFonts w:asciiTheme="minorHAnsi" w:hAnsiTheme="minorHAnsi"/>
          <w:color w:val="002060"/>
          <w:sz w:val="24"/>
        </w:rPr>
        <w:t xml:space="preserve"> </w:t>
      </w:r>
      <w:r w:rsidR="00313B79" w:rsidRPr="000C56B9">
        <w:rPr>
          <w:rFonts w:asciiTheme="minorHAnsi" w:hAnsiTheme="minorHAnsi"/>
          <w:color w:val="002060"/>
          <w:sz w:val="16"/>
        </w:rPr>
        <w:t>(in no particular order)</w:t>
      </w:r>
    </w:p>
    <w:p w:rsidR="00616A33" w:rsidRPr="0094611D" w:rsidRDefault="00616A33" w:rsidP="00E300B1">
      <w:pPr>
        <w:pStyle w:val="Title"/>
        <w:spacing w:after="0" w:line="276" w:lineRule="auto"/>
        <w:rPr>
          <w:rFonts w:asciiTheme="minorHAnsi" w:hAnsiTheme="minorHAnsi"/>
          <w:i/>
          <w:color w:val="002060"/>
          <w:sz w:val="18"/>
        </w:rPr>
      </w:pPr>
    </w:p>
    <w:tbl>
      <w:tblPr>
        <w:tblStyle w:val="TableGrid"/>
        <w:tblW w:w="0" w:type="auto"/>
        <w:jc w:val="center"/>
        <w:tblBorders>
          <w:top w:val="single" w:sz="4" w:space="0" w:color="FFCC00"/>
          <w:left w:val="single" w:sz="4" w:space="0" w:color="FFCC00"/>
          <w:bottom w:val="single" w:sz="4" w:space="0" w:color="FFCC00"/>
          <w:right w:val="single" w:sz="4" w:space="0" w:color="FFCC00"/>
          <w:insideH w:val="single" w:sz="4" w:space="0" w:color="FFCC00"/>
          <w:insideV w:val="single" w:sz="4" w:space="0" w:color="FFCC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107"/>
        <w:gridCol w:w="5467"/>
      </w:tblGrid>
      <w:tr w:rsidR="00BA2E65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8" w:space="0" w:color="31849B" w:themeColor="accent5" w:themeShade="BF"/>
              <w:bottom w:val="single" w:sz="4" w:space="0" w:color="008080"/>
              <w:right w:val="single" w:sz="4" w:space="0" w:color="006666"/>
            </w:tcBorders>
            <w:vAlign w:val="center"/>
          </w:tcPr>
          <w:p w:rsidR="00BA2E65" w:rsidRPr="000C56B9" w:rsidRDefault="00BA2E65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Gears-Ed/</w:t>
            </w:r>
            <w:proofErr w:type="spellStart"/>
            <w:r w:rsidRPr="000C56B9">
              <w:rPr>
                <w:rFonts w:asciiTheme="minorHAnsi" w:hAnsiTheme="minorHAnsi"/>
                <w:szCs w:val="24"/>
              </w:rPr>
              <w:t>Depco</w:t>
            </w:r>
            <w:proofErr w:type="spellEnd"/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008080"/>
              <w:bottom w:val="single" w:sz="4" w:space="0" w:color="008080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BA2E65" w:rsidRPr="000C56B9" w:rsidRDefault="00BA2E65" w:rsidP="00E300B1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www.gearseds.com</w:t>
            </w:r>
          </w:p>
        </w:tc>
      </w:tr>
      <w:tr w:rsidR="00354EF3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8" w:space="0" w:color="31849B" w:themeColor="accent5" w:themeShade="BF"/>
              <w:bottom w:val="single" w:sz="4" w:space="0" w:color="008080"/>
              <w:right w:val="single" w:sz="4" w:space="0" w:color="006666"/>
            </w:tcBorders>
            <w:vAlign w:val="center"/>
          </w:tcPr>
          <w:p w:rsidR="00354EF3" w:rsidRPr="000C56B9" w:rsidRDefault="00354EF3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proofErr w:type="spellStart"/>
            <w:r w:rsidRPr="000C56B9">
              <w:rPr>
                <w:rFonts w:asciiTheme="minorHAnsi" w:hAnsiTheme="minorHAnsi"/>
                <w:szCs w:val="24"/>
              </w:rPr>
              <w:t>BaneBots</w:t>
            </w:r>
            <w:proofErr w:type="spellEnd"/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008080"/>
              <w:bottom w:val="single" w:sz="4" w:space="0" w:color="008080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354EF3" w:rsidRPr="000C56B9" w:rsidRDefault="00354EF3" w:rsidP="00E300B1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banebots.com</w:t>
            </w:r>
          </w:p>
        </w:tc>
      </w:tr>
      <w:tr w:rsidR="00DB0112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8" w:space="0" w:color="31849B" w:themeColor="accent5" w:themeShade="BF"/>
              <w:bottom w:val="single" w:sz="4" w:space="0" w:color="008080"/>
              <w:right w:val="single" w:sz="4" w:space="0" w:color="006666"/>
            </w:tcBorders>
            <w:vAlign w:val="center"/>
          </w:tcPr>
          <w:p w:rsidR="00DB0112" w:rsidRPr="000C56B9" w:rsidRDefault="00BA2E65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Servo City</w:t>
            </w:r>
            <w:r w:rsidR="00DB0112" w:rsidRPr="000C56B9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008080"/>
              <w:bottom w:val="single" w:sz="4" w:space="0" w:color="008080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DB0112" w:rsidRPr="000C56B9" w:rsidRDefault="00BA2E65" w:rsidP="00E300B1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www.servocity.com</w:t>
            </w:r>
          </w:p>
        </w:tc>
      </w:tr>
      <w:tr w:rsidR="00DB0112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008080"/>
              <w:left w:val="single" w:sz="8" w:space="0" w:color="31849B" w:themeColor="accent5" w:themeShade="BF"/>
              <w:bottom w:val="single" w:sz="4" w:space="0" w:color="008080"/>
              <w:right w:val="single" w:sz="4" w:space="0" w:color="006666"/>
            </w:tcBorders>
            <w:vAlign w:val="center"/>
          </w:tcPr>
          <w:p w:rsidR="00DB0112" w:rsidRPr="000C56B9" w:rsidRDefault="00DB0112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Robot Shop</w:t>
            </w:r>
          </w:p>
        </w:tc>
        <w:tc>
          <w:tcPr>
            <w:tcW w:w="546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DB0112" w:rsidRPr="000C56B9" w:rsidRDefault="00DB0112" w:rsidP="00E300B1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www.robotshop.com</w:t>
            </w:r>
          </w:p>
        </w:tc>
      </w:tr>
      <w:tr w:rsidR="00DB0112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008080"/>
              <w:left w:val="single" w:sz="8" w:space="0" w:color="31849B" w:themeColor="accent5" w:themeShade="BF"/>
              <w:bottom w:val="single" w:sz="4" w:space="0" w:color="008080"/>
              <w:right w:val="single" w:sz="4" w:space="0" w:color="006666"/>
            </w:tcBorders>
            <w:vAlign w:val="center"/>
          </w:tcPr>
          <w:p w:rsidR="00DB0112" w:rsidRPr="000C56B9" w:rsidRDefault="00DB0112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 xml:space="preserve">McMaster-Carr </w:t>
            </w:r>
          </w:p>
        </w:tc>
        <w:tc>
          <w:tcPr>
            <w:tcW w:w="546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DB0112" w:rsidRPr="000C56B9" w:rsidRDefault="00DB0112" w:rsidP="00E300B1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www.mcmaster.com</w:t>
            </w:r>
          </w:p>
        </w:tc>
      </w:tr>
      <w:tr w:rsidR="00DB0112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008080"/>
              <w:left w:val="single" w:sz="8" w:space="0" w:color="31849B" w:themeColor="accent5" w:themeShade="BF"/>
              <w:bottom w:val="single" w:sz="4" w:space="0" w:color="008080"/>
              <w:right w:val="single" w:sz="4" w:space="0" w:color="006666"/>
            </w:tcBorders>
            <w:vAlign w:val="center"/>
          </w:tcPr>
          <w:p w:rsidR="00DB0112" w:rsidRPr="000C56B9" w:rsidRDefault="00DB0112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MSC Industrial Supply</w:t>
            </w:r>
          </w:p>
        </w:tc>
        <w:tc>
          <w:tcPr>
            <w:tcW w:w="546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DB0112" w:rsidRPr="000C56B9" w:rsidRDefault="00DB0112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www.mscdirect.com</w:t>
            </w:r>
          </w:p>
        </w:tc>
      </w:tr>
      <w:tr w:rsidR="00DB0112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008080"/>
              <w:left w:val="single" w:sz="8" w:space="0" w:color="31849B" w:themeColor="accent5" w:themeShade="BF"/>
              <w:bottom w:val="single" w:sz="4" w:space="0" w:color="008080"/>
              <w:right w:val="single" w:sz="4" w:space="0" w:color="006666"/>
            </w:tcBorders>
            <w:vAlign w:val="center"/>
          </w:tcPr>
          <w:p w:rsidR="00DB0112" w:rsidRPr="000C56B9" w:rsidRDefault="00DB0112" w:rsidP="00E300B1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proofErr w:type="spellStart"/>
            <w:r w:rsidRPr="000C56B9">
              <w:rPr>
                <w:rFonts w:asciiTheme="minorHAnsi" w:hAnsiTheme="minorHAnsi"/>
                <w:szCs w:val="24"/>
              </w:rPr>
              <w:t>Hobbytown</w:t>
            </w:r>
            <w:proofErr w:type="spellEnd"/>
            <w:r w:rsidRPr="000C56B9">
              <w:rPr>
                <w:rFonts w:asciiTheme="minorHAnsi" w:hAnsiTheme="minorHAnsi"/>
                <w:szCs w:val="24"/>
              </w:rPr>
              <w:t xml:space="preserve"> USA</w:t>
            </w:r>
          </w:p>
        </w:tc>
        <w:tc>
          <w:tcPr>
            <w:tcW w:w="546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DB0112" w:rsidRPr="000C56B9" w:rsidRDefault="00DB0112" w:rsidP="00E300B1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www.hobbytown.com/Mentor-OH</w:t>
            </w:r>
          </w:p>
        </w:tc>
      </w:tr>
      <w:tr w:rsidR="00DB0112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008080"/>
              <w:left w:val="single" w:sz="8" w:space="0" w:color="31849B" w:themeColor="accent5" w:themeShade="BF"/>
              <w:bottom w:val="single" w:sz="4" w:space="0" w:color="31849B" w:themeColor="accent5" w:themeShade="BF"/>
              <w:right w:val="single" w:sz="4" w:space="0" w:color="006666"/>
            </w:tcBorders>
            <w:vAlign w:val="center"/>
          </w:tcPr>
          <w:p w:rsidR="00DB0112" w:rsidRPr="000C56B9" w:rsidRDefault="00EA2AAA" w:rsidP="00E300B1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American Science &amp; Surplus</w:t>
            </w:r>
          </w:p>
        </w:tc>
        <w:tc>
          <w:tcPr>
            <w:tcW w:w="5467" w:type="dxa"/>
            <w:tcBorders>
              <w:top w:val="single" w:sz="4" w:space="0" w:color="008080"/>
              <w:left w:val="single" w:sz="4" w:space="0" w:color="008080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DB0112" w:rsidRPr="000C56B9" w:rsidRDefault="00EA2AAA" w:rsidP="00E300B1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www.sciplus.com</w:t>
            </w:r>
          </w:p>
        </w:tc>
      </w:tr>
      <w:tr w:rsidR="00DB0112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DB0112" w:rsidRPr="000C56B9" w:rsidRDefault="00DB0112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 xml:space="preserve">HGR </w:t>
            </w:r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DB0112" w:rsidRPr="000C56B9" w:rsidRDefault="00DB0112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www.hgrinc.com</w:t>
            </w:r>
          </w:p>
        </w:tc>
      </w:tr>
      <w:tr w:rsidR="00EA2AAA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EA2AAA" w:rsidRPr="000C56B9" w:rsidRDefault="00EA2AAA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proofErr w:type="spellStart"/>
            <w:r w:rsidRPr="000C56B9">
              <w:rPr>
                <w:rFonts w:asciiTheme="minorHAnsi" w:hAnsiTheme="minorHAnsi"/>
                <w:szCs w:val="24"/>
              </w:rPr>
              <w:t>Lynxmotion</w:t>
            </w:r>
            <w:proofErr w:type="spellEnd"/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EA2AAA" w:rsidRPr="000C56B9" w:rsidRDefault="00EA2AAA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www.lynxmotion.com</w:t>
            </w:r>
          </w:p>
        </w:tc>
      </w:tr>
      <w:tr w:rsidR="00EA2AAA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EA2AAA" w:rsidRPr="000C56B9" w:rsidRDefault="00354EF3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The Robot Marketplace</w:t>
            </w:r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EA2AAA" w:rsidRPr="000C56B9" w:rsidRDefault="00354EF3" w:rsidP="00354EF3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www.robotcombat.com/store.html</w:t>
            </w:r>
          </w:p>
        </w:tc>
      </w:tr>
      <w:tr w:rsidR="00265FCA" w:rsidRPr="00E300B1" w:rsidTr="00BB7380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265FCA" w:rsidRPr="000C56B9" w:rsidRDefault="00265FCA" w:rsidP="00265FCA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proofErr w:type="spellStart"/>
            <w:r w:rsidRPr="000C56B9">
              <w:rPr>
                <w:rFonts w:asciiTheme="minorHAnsi" w:hAnsiTheme="minorHAnsi"/>
                <w:szCs w:val="24"/>
              </w:rPr>
              <w:t>eHobbies</w:t>
            </w:r>
            <w:proofErr w:type="spellEnd"/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265FCA" w:rsidRPr="000C56B9" w:rsidRDefault="00265FCA" w:rsidP="00BB7380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www.ehobbies.com</w:t>
            </w:r>
          </w:p>
        </w:tc>
      </w:tr>
      <w:tr w:rsidR="00265FCA" w:rsidRPr="00E300B1" w:rsidTr="00BB7380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265FCA" w:rsidRPr="000C56B9" w:rsidRDefault="00265FCA" w:rsidP="00BB7380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Hobby King</w:t>
            </w:r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265FCA" w:rsidRPr="000C56B9" w:rsidRDefault="00265FCA" w:rsidP="00BB7380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www.hobbyking.com</w:t>
            </w:r>
          </w:p>
        </w:tc>
      </w:tr>
      <w:tr w:rsidR="0094611D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94611D" w:rsidRPr="000C56B9" w:rsidRDefault="0094611D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RC4WD</w:t>
            </w:r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94611D" w:rsidRPr="000C56B9" w:rsidRDefault="0094611D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www.rc4wd.com</w:t>
            </w:r>
          </w:p>
        </w:tc>
      </w:tr>
      <w:tr w:rsidR="00354EF3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354EF3" w:rsidRPr="000C56B9" w:rsidRDefault="00354EF3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proofErr w:type="spellStart"/>
            <w:r w:rsidRPr="000C56B9">
              <w:rPr>
                <w:rFonts w:asciiTheme="minorHAnsi" w:hAnsiTheme="minorHAnsi"/>
                <w:szCs w:val="24"/>
              </w:rPr>
              <w:t>PiMios</w:t>
            </w:r>
            <w:proofErr w:type="spellEnd"/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354EF3" w:rsidRPr="000C56B9" w:rsidRDefault="00354EF3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www.pimios.com</w:t>
            </w:r>
          </w:p>
        </w:tc>
      </w:tr>
      <w:tr w:rsidR="00EA2AAA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EA2AAA" w:rsidRPr="000C56B9" w:rsidRDefault="00A03887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HobbyPartZ.com</w:t>
            </w:r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EA2AAA" w:rsidRPr="000C56B9" w:rsidRDefault="00A03887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www.hobbypartz.com</w:t>
            </w:r>
          </w:p>
        </w:tc>
      </w:tr>
      <w:tr w:rsidR="00EA2AAA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D9D9D9" w:themeFill="background1" w:themeFillShade="D9"/>
            <w:vAlign w:val="center"/>
          </w:tcPr>
          <w:p w:rsidR="00EA2AAA" w:rsidRPr="000C56B9" w:rsidRDefault="00EA2AAA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  <w:u w:val="single"/>
              </w:rPr>
            </w:pPr>
            <w:r w:rsidRPr="000C56B9">
              <w:rPr>
                <w:rFonts w:asciiTheme="minorHAnsi" w:hAnsiTheme="minorHAnsi"/>
                <w:szCs w:val="24"/>
                <w:u w:val="single"/>
              </w:rPr>
              <w:t>Other helpful websites:</w:t>
            </w:r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D9D9D9" w:themeFill="background1" w:themeFillShade="D9"/>
            <w:vAlign w:val="center"/>
          </w:tcPr>
          <w:p w:rsidR="00EA2AAA" w:rsidRPr="000C56B9" w:rsidRDefault="00EA2AAA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</w:p>
        </w:tc>
      </w:tr>
      <w:tr w:rsidR="00EA2AAA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EA2AAA" w:rsidRPr="000C56B9" w:rsidRDefault="00FB2381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 xml:space="preserve">AWT </w:t>
            </w:r>
            <w:proofErr w:type="spellStart"/>
            <w:r w:rsidRPr="000C56B9">
              <w:rPr>
                <w:rFonts w:asciiTheme="minorHAnsi" w:hAnsiTheme="minorHAnsi"/>
                <w:szCs w:val="24"/>
              </w:rPr>
              <w:t>RoboBots</w:t>
            </w:r>
            <w:proofErr w:type="spellEnd"/>
            <w:r w:rsidRPr="000C56B9"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 w:rsidRPr="000C56B9">
              <w:rPr>
                <w:rFonts w:asciiTheme="minorHAnsi" w:hAnsiTheme="minorHAnsi"/>
                <w:szCs w:val="24"/>
              </w:rPr>
              <w:t>facebook</w:t>
            </w:r>
            <w:proofErr w:type="spellEnd"/>
            <w:r w:rsidRPr="000C56B9">
              <w:rPr>
                <w:rFonts w:asciiTheme="minorHAnsi" w:hAnsiTheme="minorHAnsi"/>
                <w:szCs w:val="24"/>
              </w:rPr>
              <w:t xml:space="preserve"> page</w:t>
            </w:r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EA2AAA" w:rsidRPr="000C56B9" w:rsidRDefault="00FB2381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www.facebook.com/pages/AWT-RoboBots</w:t>
            </w:r>
          </w:p>
        </w:tc>
      </w:tr>
      <w:tr w:rsidR="00EA2AAA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EA2AAA" w:rsidRPr="000C56B9" w:rsidRDefault="00FB2381" w:rsidP="00EA2AAA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National Robotics League</w:t>
            </w:r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EA2AAA" w:rsidRPr="000C56B9" w:rsidRDefault="00FB2381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0C56B9">
              <w:rPr>
                <w:rFonts w:asciiTheme="minorHAnsi" w:hAnsiTheme="minorHAnsi"/>
                <w:szCs w:val="24"/>
              </w:rPr>
              <w:t>www.gonrl.org</w:t>
            </w:r>
          </w:p>
        </w:tc>
      </w:tr>
      <w:tr w:rsidR="00EA2AAA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EA2AAA" w:rsidRPr="000C56B9" w:rsidRDefault="00FB2381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proofErr w:type="spellStart"/>
            <w:r w:rsidRPr="000C56B9">
              <w:rPr>
                <w:rFonts w:asciiTheme="minorHAnsi" w:hAnsiTheme="minorHAnsi"/>
                <w:szCs w:val="24"/>
              </w:rPr>
              <w:t>Battlebots</w:t>
            </w:r>
            <w:proofErr w:type="spellEnd"/>
            <w:r w:rsidRPr="000C56B9">
              <w:rPr>
                <w:rFonts w:asciiTheme="minorHAnsi" w:hAnsiTheme="minorHAnsi"/>
                <w:szCs w:val="24"/>
              </w:rPr>
              <w:t>: The Unofficial Forum</w:t>
            </w:r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FB2381" w:rsidRPr="000C56B9" w:rsidRDefault="0074222F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74222F">
              <w:rPr>
                <w:rFonts w:asciiTheme="minorHAnsi" w:hAnsiTheme="minorHAnsi"/>
                <w:szCs w:val="24"/>
              </w:rPr>
              <w:t>battlebots.forumotion.com/</w:t>
            </w:r>
          </w:p>
        </w:tc>
      </w:tr>
      <w:tr w:rsidR="0074222F" w:rsidRPr="00E300B1" w:rsidTr="00720AFB">
        <w:trPr>
          <w:trHeight w:val="432"/>
          <w:jc w:val="center"/>
        </w:trPr>
        <w:tc>
          <w:tcPr>
            <w:tcW w:w="510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:rsidR="0074222F" w:rsidRPr="000C56B9" w:rsidRDefault="0074222F" w:rsidP="00DB0112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Robot Battles (How to)</w:t>
            </w:r>
          </w:p>
        </w:tc>
        <w:tc>
          <w:tcPr>
            <w:tcW w:w="5467" w:type="dxa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8" w:space="0" w:color="31849B" w:themeColor="accent5" w:themeShade="BF"/>
            </w:tcBorders>
            <w:shd w:val="clear" w:color="auto" w:fill="auto"/>
            <w:vAlign w:val="center"/>
          </w:tcPr>
          <w:p w:rsidR="0074222F" w:rsidRDefault="0074222F" w:rsidP="00E8405F">
            <w:pPr>
              <w:pStyle w:val="BodyText"/>
              <w:spacing w:line="480" w:lineRule="auto"/>
              <w:rPr>
                <w:rFonts w:asciiTheme="minorHAnsi" w:hAnsiTheme="minorHAnsi"/>
                <w:szCs w:val="24"/>
              </w:rPr>
            </w:pPr>
            <w:r w:rsidRPr="0074222F">
              <w:rPr>
                <w:rFonts w:asciiTheme="minorHAnsi" w:hAnsiTheme="minorHAnsi"/>
                <w:szCs w:val="24"/>
              </w:rPr>
              <w:t>robotbattles.com/howto.htm</w:t>
            </w:r>
          </w:p>
        </w:tc>
      </w:tr>
    </w:tbl>
    <w:p w:rsidR="00986F4A" w:rsidRPr="00FD5AAB" w:rsidRDefault="00986F4A" w:rsidP="00E300B1">
      <w:pPr>
        <w:spacing w:line="480" w:lineRule="auto"/>
      </w:pPr>
    </w:p>
    <w:sectPr w:rsidR="00986F4A" w:rsidRPr="00FD5AAB" w:rsidSect="00FB23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598E7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8004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E4CD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7F89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7D2EB5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02461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D248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CE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44EA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DE16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B50"/>
    <w:rsid w:val="00023F7C"/>
    <w:rsid w:val="0007239E"/>
    <w:rsid w:val="000C557E"/>
    <w:rsid w:val="000C56B9"/>
    <w:rsid w:val="000F06B6"/>
    <w:rsid w:val="00100095"/>
    <w:rsid w:val="00146306"/>
    <w:rsid w:val="001835FC"/>
    <w:rsid w:val="00184D07"/>
    <w:rsid w:val="0023699C"/>
    <w:rsid w:val="002649AB"/>
    <w:rsid w:val="00265FCA"/>
    <w:rsid w:val="0028109A"/>
    <w:rsid w:val="0029035C"/>
    <w:rsid w:val="002C689C"/>
    <w:rsid w:val="002D7091"/>
    <w:rsid w:val="00313B79"/>
    <w:rsid w:val="00354EF3"/>
    <w:rsid w:val="00380581"/>
    <w:rsid w:val="003A5ED3"/>
    <w:rsid w:val="00405AEE"/>
    <w:rsid w:val="00460E55"/>
    <w:rsid w:val="00482B13"/>
    <w:rsid w:val="004930EA"/>
    <w:rsid w:val="004A3051"/>
    <w:rsid w:val="004B2809"/>
    <w:rsid w:val="004E129B"/>
    <w:rsid w:val="004E715A"/>
    <w:rsid w:val="00513251"/>
    <w:rsid w:val="005749A4"/>
    <w:rsid w:val="005D5F2E"/>
    <w:rsid w:val="005E0139"/>
    <w:rsid w:val="00610184"/>
    <w:rsid w:val="00616A33"/>
    <w:rsid w:val="00620D0F"/>
    <w:rsid w:val="00687BD6"/>
    <w:rsid w:val="006D0E4D"/>
    <w:rsid w:val="00720AFB"/>
    <w:rsid w:val="0072495D"/>
    <w:rsid w:val="0074222F"/>
    <w:rsid w:val="00777E0E"/>
    <w:rsid w:val="0078764B"/>
    <w:rsid w:val="007C2A3B"/>
    <w:rsid w:val="00886FF0"/>
    <w:rsid w:val="008A0F12"/>
    <w:rsid w:val="008A18C3"/>
    <w:rsid w:val="008C0633"/>
    <w:rsid w:val="008D059F"/>
    <w:rsid w:val="008E1A37"/>
    <w:rsid w:val="008F3701"/>
    <w:rsid w:val="0090236A"/>
    <w:rsid w:val="00922EEA"/>
    <w:rsid w:val="0094031B"/>
    <w:rsid w:val="0094611D"/>
    <w:rsid w:val="00986F4A"/>
    <w:rsid w:val="009A5B29"/>
    <w:rsid w:val="009F4A02"/>
    <w:rsid w:val="00A03887"/>
    <w:rsid w:val="00A04346"/>
    <w:rsid w:val="00A10759"/>
    <w:rsid w:val="00A23D80"/>
    <w:rsid w:val="00A5127A"/>
    <w:rsid w:val="00A62FDE"/>
    <w:rsid w:val="00AE301B"/>
    <w:rsid w:val="00AF1FE9"/>
    <w:rsid w:val="00B31231"/>
    <w:rsid w:val="00BA2E65"/>
    <w:rsid w:val="00BB21AF"/>
    <w:rsid w:val="00BD557D"/>
    <w:rsid w:val="00C02B59"/>
    <w:rsid w:val="00C033A5"/>
    <w:rsid w:val="00C15DCF"/>
    <w:rsid w:val="00C21B50"/>
    <w:rsid w:val="00C2324D"/>
    <w:rsid w:val="00C41BBC"/>
    <w:rsid w:val="00D021C0"/>
    <w:rsid w:val="00DB0112"/>
    <w:rsid w:val="00E10E04"/>
    <w:rsid w:val="00E2198F"/>
    <w:rsid w:val="00E300B1"/>
    <w:rsid w:val="00E67256"/>
    <w:rsid w:val="00EA2AAA"/>
    <w:rsid w:val="00EA7F5E"/>
    <w:rsid w:val="00EE5621"/>
    <w:rsid w:val="00F56B19"/>
    <w:rsid w:val="00F60A59"/>
    <w:rsid w:val="00F643E9"/>
    <w:rsid w:val="00FB2381"/>
    <w:rsid w:val="00FD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5CEB56"/>
  <w15:docId w15:val="{04BCD531-D794-454F-8CBB-275EE91BE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86F4A"/>
    <w:rPr>
      <w:sz w:val="24"/>
      <w:szCs w:val="24"/>
    </w:rPr>
  </w:style>
  <w:style w:type="paragraph" w:styleId="Heading1">
    <w:name w:val="heading 1"/>
    <w:basedOn w:val="Normal"/>
    <w:next w:val="Normal"/>
    <w:qFormat/>
    <w:rsid w:val="00986F4A"/>
    <w:pPr>
      <w:keepNext/>
      <w:widowControl w:val="0"/>
      <w:spacing w:after="120"/>
      <w:outlineLvl w:val="0"/>
    </w:pPr>
    <w:rPr>
      <w:rFonts w:ascii="Tahoma" w:hAnsi="Tahoma"/>
      <w:snapToGrid w:val="0"/>
      <w:kern w:val="28"/>
      <w:szCs w:val="20"/>
    </w:rPr>
  </w:style>
  <w:style w:type="paragraph" w:styleId="Heading3">
    <w:name w:val="heading 3"/>
    <w:basedOn w:val="Normal"/>
    <w:next w:val="Normal"/>
    <w:qFormat/>
    <w:rsid w:val="00777E0E"/>
    <w:pPr>
      <w:spacing w:before="60" w:after="60"/>
      <w:outlineLvl w:val="2"/>
    </w:pPr>
    <w:rPr>
      <w:rFonts w:ascii="Tahoma" w:hAnsi="Tahoma"/>
      <w:b/>
      <w:color w:val="990000"/>
      <w:spacing w:val="2"/>
      <w:sz w:val="2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86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9AB"/>
    <w:rPr>
      <w:rFonts w:ascii="Tahoma" w:hAnsi="Tahoma" w:cs="Tahoma"/>
      <w:sz w:val="16"/>
      <w:szCs w:val="16"/>
    </w:rPr>
  </w:style>
  <w:style w:type="paragraph" w:styleId="Title">
    <w:name w:val="Title"/>
    <w:basedOn w:val="Heading1"/>
    <w:qFormat/>
    <w:rsid w:val="005D5F2E"/>
    <w:pPr>
      <w:shd w:val="clear" w:color="FFFF00" w:fill="auto"/>
      <w:spacing w:after="360"/>
    </w:pPr>
    <w:rPr>
      <w:rFonts w:cs="Arial"/>
      <w:color w:val="046A82"/>
      <w:spacing w:val="4"/>
      <w:sz w:val="36"/>
      <w:szCs w:val="32"/>
    </w:rPr>
  </w:style>
  <w:style w:type="paragraph" w:styleId="BodyText">
    <w:name w:val="Body Text"/>
    <w:basedOn w:val="Normal"/>
    <w:rsid w:val="00777E0E"/>
    <w:pPr>
      <w:spacing w:before="60" w:after="60"/>
    </w:pPr>
    <w:rPr>
      <w:rFonts w:ascii="Tahoma" w:hAnsi="Tahoma"/>
      <w:color w:val="4D4D4D"/>
      <w:spacing w:val="6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9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01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tta.FREDON\AppData\Roaming\Microsoft\Templates\Emergency%20contact%20lis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8D255-D171-45CD-92BA-69AF59944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Emergency contact list</Template>
  <TotalTime>1</TotalTime>
  <Pages>1</Pages>
  <Words>76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Alyson Scott</dc:creator>
  <cp:lastModifiedBy>Alyson Scott</cp:lastModifiedBy>
  <cp:revision>2</cp:revision>
  <cp:lastPrinted>2014-10-28T18:29:00Z</cp:lastPrinted>
  <dcterms:created xsi:type="dcterms:W3CDTF">2016-09-22T15:31:00Z</dcterms:created>
  <dcterms:modified xsi:type="dcterms:W3CDTF">2016-09-22T15:31:00Z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TC060892781033</vt:lpwstr>
  </property>
</Properties>
</file>